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EB6" w:rsidRPr="00F03EB6" w:rsidRDefault="00EF70D3" w:rsidP="00F03EB6">
      <w:pPr>
        <w:jc w:val="center"/>
        <w:rPr>
          <w:rFonts w:ascii="Andalus" w:hAnsi="Andalus" w:cs="Andalus"/>
          <w:sz w:val="80"/>
          <w:szCs w:val="80"/>
        </w:rPr>
      </w:pPr>
      <w:r>
        <w:rPr>
          <w:rFonts w:ascii="Andalus" w:hAnsi="Andalus" w:cs="Andalus"/>
          <w:sz w:val="160"/>
          <w:szCs w:val="160"/>
        </w:rPr>
        <w:t>URADNE URE</w:t>
      </w:r>
      <w:r w:rsidR="00F03EB6" w:rsidRPr="00F03EB6">
        <w:rPr>
          <w:rFonts w:ascii="Andalus" w:hAnsi="Andalus" w:cs="Andalus"/>
          <w:sz w:val="120"/>
          <w:szCs w:val="120"/>
        </w:rPr>
        <w:t xml:space="preserve"> </w:t>
      </w:r>
      <w:r w:rsidR="00F03EB6" w:rsidRPr="00F03EB6">
        <w:rPr>
          <w:rFonts w:ascii="Andalus" w:hAnsi="Andalus" w:cs="Andalus"/>
          <w:sz w:val="80"/>
          <w:szCs w:val="80"/>
        </w:rPr>
        <w:t>TAJNIŠTVA</w:t>
      </w:r>
      <w:r w:rsidR="00F03EB6" w:rsidRPr="00F03EB6">
        <w:rPr>
          <w:rFonts w:ascii="Andalus" w:hAnsi="Andalus" w:cs="Andalus"/>
          <w:sz w:val="80"/>
          <w:szCs w:val="80"/>
        </w:rPr>
        <w:t xml:space="preserve"> IN</w:t>
      </w:r>
    </w:p>
    <w:p w:rsidR="00F03EB6" w:rsidRPr="00F03EB6" w:rsidRDefault="00F03EB6" w:rsidP="00F03EB6">
      <w:pPr>
        <w:jc w:val="center"/>
        <w:rPr>
          <w:rFonts w:ascii="Andalus" w:hAnsi="Andalus" w:cs="Andalus"/>
          <w:sz w:val="80"/>
          <w:szCs w:val="80"/>
        </w:rPr>
      </w:pPr>
      <w:r w:rsidRPr="00F03EB6">
        <w:rPr>
          <w:rFonts w:ascii="Andalus" w:hAnsi="Andalus" w:cs="Andalus"/>
          <w:sz w:val="80"/>
          <w:szCs w:val="80"/>
        </w:rPr>
        <w:t>RA</w:t>
      </w:r>
      <w:r w:rsidRPr="00F03EB6">
        <w:rPr>
          <w:rFonts w:ascii="Cambria" w:hAnsi="Cambria" w:cs="Cambria"/>
          <w:sz w:val="80"/>
          <w:szCs w:val="80"/>
        </w:rPr>
        <w:t>Č</w:t>
      </w:r>
      <w:r w:rsidRPr="00F03EB6">
        <w:rPr>
          <w:rFonts w:ascii="Andalus" w:hAnsi="Andalus" w:cs="Andalus"/>
          <w:sz w:val="80"/>
          <w:szCs w:val="80"/>
        </w:rPr>
        <w:t>UNOVODSTVA</w:t>
      </w:r>
    </w:p>
    <w:p w:rsidR="00A140F3" w:rsidRPr="00A140F3" w:rsidRDefault="00A140F3" w:rsidP="00A140F3">
      <w:pPr>
        <w:jc w:val="center"/>
        <w:rPr>
          <w:rFonts w:ascii="Arial" w:hAnsi="Arial" w:cs="Arial"/>
          <w:sz w:val="60"/>
          <w:szCs w:val="60"/>
        </w:rPr>
      </w:pPr>
    </w:p>
    <w:tbl>
      <w:tblPr>
        <w:tblStyle w:val="Tabelamrea"/>
        <w:tblW w:w="10485" w:type="dxa"/>
        <w:tblLayout w:type="fixed"/>
        <w:tblLook w:val="04A0" w:firstRow="1" w:lastRow="0" w:firstColumn="1" w:lastColumn="0" w:noHBand="0" w:noVBand="1"/>
      </w:tblPr>
      <w:tblGrid>
        <w:gridCol w:w="2250"/>
        <w:gridCol w:w="1998"/>
        <w:gridCol w:w="2126"/>
        <w:gridCol w:w="1985"/>
        <w:gridCol w:w="2126"/>
      </w:tblGrid>
      <w:tr w:rsidR="00A140F3" w:rsidRPr="00A140F3" w:rsidTr="00A140F3">
        <w:tc>
          <w:tcPr>
            <w:tcW w:w="2250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A140F3">
              <w:rPr>
                <w:rFonts w:ascii="Arial" w:hAnsi="Arial" w:cs="Arial"/>
                <w:b/>
                <w:sz w:val="30"/>
                <w:szCs w:val="30"/>
              </w:rPr>
              <w:t>PONEDELJEK</w:t>
            </w:r>
          </w:p>
        </w:tc>
        <w:tc>
          <w:tcPr>
            <w:tcW w:w="1998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A140F3">
              <w:rPr>
                <w:rFonts w:ascii="Arial" w:hAnsi="Arial" w:cs="Arial"/>
                <w:b/>
                <w:sz w:val="30"/>
                <w:szCs w:val="30"/>
              </w:rPr>
              <w:t>TOREK</w:t>
            </w:r>
          </w:p>
        </w:tc>
        <w:tc>
          <w:tcPr>
            <w:tcW w:w="2126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A140F3">
              <w:rPr>
                <w:rFonts w:ascii="Arial" w:hAnsi="Arial" w:cs="Arial"/>
                <w:b/>
                <w:sz w:val="30"/>
                <w:szCs w:val="30"/>
              </w:rPr>
              <w:t>SREDA</w:t>
            </w:r>
          </w:p>
        </w:tc>
        <w:tc>
          <w:tcPr>
            <w:tcW w:w="1985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A140F3">
              <w:rPr>
                <w:rFonts w:ascii="Arial" w:hAnsi="Arial" w:cs="Arial"/>
                <w:b/>
                <w:sz w:val="30"/>
                <w:szCs w:val="30"/>
              </w:rPr>
              <w:t>ČETRTEK</w:t>
            </w:r>
          </w:p>
        </w:tc>
        <w:tc>
          <w:tcPr>
            <w:tcW w:w="2126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A140F3">
              <w:rPr>
                <w:rFonts w:ascii="Arial" w:hAnsi="Arial" w:cs="Arial"/>
                <w:b/>
                <w:sz w:val="30"/>
                <w:szCs w:val="30"/>
              </w:rPr>
              <w:t>PETEK</w:t>
            </w:r>
          </w:p>
        </w:tc>
      </w:tr>
      <w:tr w:rsidR="00A140F3" w:rsidRPr="00A140F3" w:rsidTr="00A140F3">
        <w:tc>
          <w:tcPr>
            <w:tcW w:w="2250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998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126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985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126" w:type="dxa"/>
          </w:tcPr>
          <w:p w:rsidR="00A140F3" w:rsidRPr="00A140F3" w:rsidRDefault="00A140F3" w:rsidP="00A140F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A140F3" w:rsidRPr="00F03EB6" w:rsidTr="00A140F3">
        <w:tc>
          <w:tcPr>
            <w:tcW w:w="2250" w:type="dxa"/>
          </w:tcPr>
          <w:p w:rsidR="00A140F3" w:rsidRPr="00F03EB6" w:rsidRDefault="001C6750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7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</w:rPr>
              <w:t xml:space="preserve"> - 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>8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1998" w:type="dxa"/>
          </w:tcPr>
          <w:p w:rsidR="00A140F3" w:rsidRPr="00F03EB6" w:rsidRDefault="001C6750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7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</w:rPr>
              <w:t xml:space="preserve"> - 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>8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126" w:type="dxa"/>
          </w:tcPr>
          <w:p w:rsidR="00A140F3" w:rsidRPr="00F03EB6" w:rsidRDefault="001C6750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7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</w:rPr>
              <w:t xml:space="preserve"> - 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>8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1985" w:type="dxa"/>
          </w:tcPr>
          <w:p w:rsidR="00A140F3" w:rsidRPr="00F03EB6" w:rsidRDefault="001C6750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7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</w:rPr>
              <w:t xml:space="preserve"> - 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>8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126" w:type="dxa"/>
          </w:tcPr>
          <w:p w:rsidR="00A140F3" w:rsidRPr="00F03EB6" w:rsidRDefault="001C6750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7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</w:rPr>
              <w:t xml:space="preserve"> - 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>8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</w:tr>
      <w:tr w:rsidR="00A140F3" w:rsidRPr="00F03EB6" w:rsidTr="00A140F3">
        <w:tc>
          <w:tcPr>
            <w:tcW w:w="2250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998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126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985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126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  <w:tr w:rsidR="00A140F3" w:rsidRPr="00F03EB6" w:rsidTr="00A140F3">
        <w:tc>
          <w:tcPr>
            <w:tcW w:w="2250" w:type="dxa"/>
          </w:tcPr>
          <w:p w:rsidR="00A140F3" w:rsidRPr="00F03EB6" w:rsidRDefault="000E7219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13</w:t>
            </w:r>
            <w:r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3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</w:rPr>
              <w:t xml:space="preserve"> - 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>15</w:t>
            </w:r>
            <w:r w:rsidR="00A140F3"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1998" w:type="dxa"/>
          </w:tcPr>
          <w:p w:rsidR="00A140F3" w:rsidRPr="00F03EB6" w:rsidRDefault="000E7219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13</w:t>
            </w:r>
            <w:r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30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 xml:space="preserve"> - 15</w:t>
            </w:r>
            <w:r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126" w:type="dxa"/>
          </w:tcPr>
          <w:p w:rsidR="00A140F3" w:rsidRPr="00F03EB6" w:rsidRDefault="000E7219" w:rsidP="001C6750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13</w:t>
            </w:r>
            <w:r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30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 xml:space="preserve"> - 15</w:t>
            </w:r>
            <w:r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1985" w:type="dxa"/>
          </w:tcPr>
          <w:p w:rsidR="00A140F3" w:rsidRPr="00F03EB6" w:rsidRDefault="000E7219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13</w:t>
            </w:r>
            <w:r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30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 xml:space="preserve"> - 15</w:t>
            </w:r>
            <w:r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126" w:type="dxa"/>
          </w:tcPr>
          <w:p w:rsidR="00A140F3" w:rsidRPr="00F03EB6" w:rsidRDefault="000E7219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3EB6">
              <w:rPr>
                <w:rFonts w:ascii="Arial" w:hAnsi="Arial" w:cs="Arial"/>
                <w:b/>
                <w:sz w:val="30"/>
                <w:szCs w:val="30"/>
              </w:rPr>
              <w:t>13</w:t>
            </w:r>
            <w:r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30</w:t>
            </w:r>
            <w:r w:rsidRPr="00F03EB6">
              <w:rPr>
                <w:rFonts w:ascii="Arial" w:hAnsi="Arial" w:cs="Arial"/>
                <w:b/>
                <w:sz w:val="30"/>
                <w:szCs w:val="30"/>
              </w:rPr>
              <w:t xml:space="preserve"> - 15</w:t>
            </w:r>
            <w:r w:rsidRPr="00F03EB6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00</w:t>
            </w:r>
          </w:p>
        </w:tc>
      </w:tr>
      <w:tr w:rsidR="00A140F3" w:rsidRPr="00F03EB6" w:rsidTr="00A140F3">
        <w:tc>
          <w:tcPr>
            <w:tcW w:w="2250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998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126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985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126" w:type="dxa"/>
          </w:tcPr>
          <w:p w:rsidR="00A140F3" w:rsidRPr="00F03EB6" w:rsidRDefault="00A140F3" w:rsidP="00A140F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</w:tbl>
    <w:p w:rsidR="00A140F3" w:rsidRDefault="00A140F3" w:rsidP="00243678">
      <w:pPr>
        <w:jc w:val="center"/>
        <w:rPr>
          <w:rFonts w:ascii="Arial" w:hAnsi="Arial" w:cs="Arial"/>
          <w:sz w:val="24"/>
          <w:szCs w:val="24"/>
        </w:rPr>
      </w:pPr>
    </w:p>
    <w:p w:rsidR="00A140F3" w:rsidRDefault="001C6750" w:rsidP="002436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OSTALEM ČASU SMO DOSEGLJIVI NA E-NASLOVA:</w:t>
      </w:r>
    </w:p>
    <w:p w:rsidR="00243678" w:rsidRDefault="00CC1D01" w:rsidP="00243678">
      <w:pPr>
        <w:jc w:val="center"/>
        <w:rPr>
          <w:rFonts w:ascii="Arial" w:hAnsi="Arial" w:cs="Arial"/>
          <w:sz w:val="24"/>
          <w:szCs w:val="24"/>
        </w:rPr>
      </w:pPr>
      <w:hyperlink r:id="rId7" w:history="1">
        <w:r w:rsidR="00243678" w:rsidRPr="00BF5F47">
          <w:rPr>
            <w:rStyle w:val="Hiperpovezava"/>
            <w:rFonts w:ascii="Arial" w:hAnsi="Arial" w:cs="Arial"/>
            <w:sz w:val="24"/>
            <w:szCs w:val="24"/>
          </w:rPr>
          <w:t>os.prestranek@guest.arnes.si</w:t>
        </w:r>
      </w:hyperlink>
      <w:r w:rsidR="00243678">
        <w:rPr>
          <w:rFonts w:ascii="Arial" w:hAnsi="Arial" w:cs="Arial"/>
          <w:sz w:val="24"/>
          <w:szCs w:val="24"/>
        </w:rPr>
        <w:t xml:space="preserve"> in </w:t>
      </w:r>
      <w:hyperlink r:id="rId8" w:history="1">
        <w:r w:rsidR="00243678" w:rsidRPr="00BF5F47">
          <w:rPr>
            <w:rStyle w:val="Hiperpovezava"/>
            <w:rFonts w:ascii="Arial" w:hAnsi="Arial" w:cs="Arial"/>
            <w:sz w:val="24"/>
            <w:szCs w:val="24"/>
          </w:rPr>
          <w:t>knjigovodstvo-os.prestranek@guest.arnes.si</w:t>
        </w:r>
      </w:hyperlink>
    </w:p>
    <w:p w:rsidR="00243678" w:rsidRDefault="00243678" w:rsidP="00ED24F7">
      <w:pPr>
        <w:rPr>
          <w:rFonts w:ascii="Arial" w:hAnsi="Arial" w:cs="Arial"/>
          <w:sz w:val="24"/>
          <w:szCs w:val="24"/>
        </w:rPr>
      </w:pPr>
    </w:p>
    <w:p w:rsidR="00243678" w:rsidRDefault="00243678" w:rsidP="00ED24F7">
      <w:pPr>
        <w:rPr>
          <w:rFonts w:ascii="Arial" w:hAnsi="Arial" w:cs="Arial"/>
          <w:sz w:val="24"/>
          <w:szCs w:val="24"/>
        </w:rPr>
      </w:pPr>
    </w:p>
    <w:p w:rsidR="00243678" w:rsidRDefault="00243678" w:rsidP="00ED24F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243678" w:rsidSect="00A140F3">
      <w:headerReference w:type="default" r:id="rId9"/>
      <w:footerReference w:type="default" r:id="rId10"/>
      <w:pgSz w:w="11906" w:h="16838"/>
      <w:pgMar w:top="1417" w:right="991" w:bottom="1417" w:left="851" w:header="283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D01" w:rsidRDefault="00CC1D01" w:rsidP="001E5C34">
      <w:pPr>
        <w:spacing w:after="0" w:line="240" w:lineRule="auto"/>
      </w:pPr>
      <w:r>
        <w:separator/>
      </w:r>
    </w:p>
  </w:endnote>
  <w:endnote w:type="continuationSeparator" w:id="0">
    <w:p w:rsidR="00CC1D01" w:rsidRDefault="00CC1D01" w:rsidP="001E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304" w:rsidRPr="008B5169" w:rsidRDefault="003F2BD3" w:rsidP="00A83E60">
    <w:pPr>
      <w:pStyle w:val="Noga"/>
      <w:spacing w:line="276" w:lineRule="auto"/>
      <w:jc w:val="center"/>
      <w:rPr>
        <w:rFonts w:ascii="Trebuchet MS" w:hAnsi="Trebuchet MS" w:cs="Arial"/>
        <w:sz w:val="18"/>
        <w:szCs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903A151" wp14:editId="6B5043DD">
              <wp:simplePos x="0" y="0"/>
              <wp:positionH relativeFrom="column">
                <wp:posOffset>976630</wp:posOffset>
              </wp:positionH>
              <wp:positionV relativeFrom="paragraph">
                <wp:posOffset>-104140</wp:posOffset>
              </wp:positionV>
              <wp:extent cx="378142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7814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2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D537C1" id="Raven povezovalnik 2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-8.2pt" to="374.65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" strokecolor="#7f7f7f [1612]" strokeweight="1pt">
              <v:stroke opacity="34181f"/>
            </v:line>
          </w:pict>
        </mc:Fallback>
      </mc:AlternateContent>
    </w:r>
    <w:r w:rsidR="00A83E60" w:rsidRPr="008B5169">
      <w:rPr>
        <w:rFonts w:ascii="Trebuchet MS" w:hAnsi="Trebuchet MS" w:cs="Arial"/>
        <w:sz w:val="18"/>
        <w:szCs w:val="20"/>
      </w:rPr>
      <w:t>OŠ</w:t>
    </w:r>
    <w:r w:rsidR="007F4304" w:rsidRPr="008B5169">
      <w:rPr>
        <w:rFonts w:ascii="Trebuchet MS" w:hAnsi="Trebuchet MS" w:cs="Arial"/>
        <w:sz w:val="18"/>
        <w:szCs w:val="20"/>
      </w:rPr>
      <w:t xml:space="preserve"> Prestranek</w:t>
    </w:r>
    <w:r w:rsidR="001E5C34" w:rsidRPr="008B5169">
      <w:rPr>
        <w:rFonts w:ascii="Trebuchet MS" w:hAnsi="Trebuchet MS" w:cs="Arial"/>
        <w:sz w:val="18"/>
        <w:szCs w:val="20"/>
      </w:rPr>
      <w:t xml:space="preserve">, </w:t>
    </w:r>
    <w:r w:rsidR="007F4304" w:rsidRPr="008B5169">
      <w:rPr>
        <w:rFonts w:ascii="Trebuchet MS" w:hAnsi="Trebuchet MS" w:cs="Arial"/>
        <w:sz w:val="18"/>
        <w:szCs w:val="20"/>
      </w:rPr>
      <w:t>Ulica 25. maja 14a, 6258</w:t>
    </w:r>
    <w:r w:rsidR="001E5C34" w:rsidRPr="008B5169">
      <w:rPr>
        <w:rFonts w:ascii="Trebuchet MS" w:hAnsi="Trebuchet MS" w:cs="Arial"/>
        <w:sz w:val="18"/>
        <w:szCs w:val="20"/>
      </w:rPr>
      <w:t xml:space="preserve"> </w:t>
    </w:r>
    <w:r w:rsidR="007F4304" w:rsidRPr="008B5169">
      <w:rPr>
        <w:rFonts w:ascii="Trebuchet MS" w:hAnsi="Trebuchet MS" w:cs="Arial"/>
        <w:sz w:val="18"/>
        <w:szCs w:val="20"/>
      </w:rPr>
      <w:t>Prestranek</w:t>
    </w:r>
  </w:p>
  <w:p w:rsidR="001E5C34" w:rsidRPr="008B5169" w:rsidRDefault="001E5C34" w:rsidP="00A83E60">
    <w:pPr>
      <w:pStyle w:val="Noga"/>
      <w:spacing w:line="276" w:lineRule="auto"/>
      <w:jc w:val="center"/>
      <w:rPr>
        <w:rFonts w:ascii="Trebuchet MS" w:hAnsi="Trebuchet MS" w:cs="Arial"/>
        <w:sz w:val="18"/>
        <w:szCs w:val="20"/>
      </w:rPr>
    </w:pPr>
    <w:r w:rsidRPr="008B5169">
      <w:rPr>
        <w:rFonts w:ascii="Trebuchet MS" w:hAnsi="Trebuchet MS" w:cs="Arial"/>
        <w:sz w:val="18"/>
        <w:szCs w:val="20"/>
      </w:rPr>
      <w:t xml:space="preserve">Tel.: </w:t>
    </w:r>
    <w:r w:rsidRPr="008B5169">
      <w:rPr>
        <w:rFonts w:ascii="Trebuchet MS" w:eastAsia="Times New Roman" w:hAnsi="Trebuchet MS" w:cs="Arial"/>
        <w:sz w:val="18"/>
        <w:szCs w:val="20"/>
        <w:lang w:eastAsia="sl-SI"/>
      </w:rPr>
      <w:t>05/</w:t>
    </w:r>
    <w:r w:rsidR="007F4304" w:rsidRPr="008B5169">
      <w:rPr>
        <w:rFonts w:ascii="Trebuchet MS" w:eastAsia="Times New Roman" w:hAnsi="Trebuchet MS" w:cs="Arial"/>
        <w:sz w:val="18"/>
        <w:szCs w:val="20"/>
        <w:lang w:eastAsia="sl-SI"/>
      </w:rPr>
      <w:t>75 42 512</w:t>
    </w:r>
    <w:r w:rsidR="00A83E60" w:rsidRPr="008B5169">
      <w:rPr>
        <w:rFonts w:ascii="Trebuchet MS" w:eastAsia="Times New Roman" w:hAnsi="Trebuchet MS" w:cs="Arial"/>
        <w:sz w:val="18"/>
        <w:szCs w:val="20"/>
        <w:lang w:eastAsia="sl-SI"/>
      </w:rPr>
      <w:t xml:space="preserve"> -</w:t>
    </w:r>
    <w:r w:rsidRPr="008B5169">
      <w:rPr>
        <w:rFonts w:ascii="Trebuchet MS" w:hAnsi="Trebuchet MS" w:cs="Arial"/>
        <w:sz w:val="18"/>
        <w:szCs w:val="20"/>
        <w:shd w:val="clear" w:color="auto" w:fill="FAFAFA"/>
      </w:rPr>
      <w:t xml:space="preserve"> E-pošta: </w:t>
    </w:r>
    <w:r w:rsidR="007F4304" w:rsidRPr="008B5169">
      <w:rPr>
        <w:rFonts w:ascii="Trebuchet MS" w:hAnsi="Trebuchet MS" w:cs="Arial"/>
        <w:sz w:val="18"/>
        <w:szCs w:val="20"/>
        <w:shd w:val="clear" w:color="auto" w:fill="FFFFFF"/>
      </w:rPr>
      <w:t>os.prestranek@guest.arnes.si</w:t>
    </w:r>
    <w:r w:rsidR="00A83E60" w:rsidRPr="008B5169">
      <w:rPr>
        <w:rFonts w:ascii="Trebuchet MS" w:eastAsia="Times New Roman" w:hAnsi="Trebuchet MS" w:cs="Arial"/>
        <w:sz w:val="18"/>
        <w:szCs w:val="20"/>
        <w:lang w:eastAsia="sl-SI"/>
      </w:rPr>
      <w:t xml:space="preserve"> - </w:t>
    </w:r>
    <w:r w:rsidRPr="008B5169">
      <w:rPr>
        <w:rFonts w:ascii="Trebuchet MS" w:hAnsi="Trebuchet MS" w:cs="Arial"/>
        <w:sz w:val="18"/>
        <w:szCs w:val="20"/>
      </w:rPr>
      <w:t xml:space="preserve">ID: </w:t>
    </w:r>
    <w:r w:rsidR="007F4304" w:rsidRPr="008B5169">
      <w:rPr>
        <w:rFonts w:ascii="Trebuchet MS" w:hAnsi="Trebuchet MS" w:cs="Arial"/>
        <w:sz w:val="18"/>
        <w:szCs w:val="20"/>
        <w:shd w:val="clear" w:color="auto" w:fill="FFFFFF"/>
      </w:rPr>
      <w:t>98956574</w:t>
    </w:r>
  </w:p>
  <w:p w:rsidR="001E5C34" w:rsidRDefault="001E5C3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D01" w:rsidRDefault="00CC1D01" w:rsidP="001E5C34">
      <w:pPr>
        <w:spacing w:after="0" w:line="240" w:lineRule="auto"/>
      </w:pPr>
      <w:r>
        <w:separator/>
      </w:r>
    </w:p>
  </w:footnote>
  <w:footnote w:type="continuationSeparator" w:id="0">
    <w:p w:rsidR="00CC1D01" w:rsidRDefault="00CC1D01" w:rsidP="001E5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E60" w:rsidRPr="00A83E60" w:rsidRDefault="003F2BD3" w:rsidP="007845BC">
    <w:pPr>
      <w:rPr>
        <w:sz w:val="6"/>
      </w:rPr>
    </w:pPr>
    <w:r>
      <w:rPr>
        <w:noProof/>
        <w:lang w:eastAsia="sl-SI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178435</wp:posOffset>
          </wp:positionV>
          <wp:extent cx="857250" cy="798195"/>
          <wp:effectExtent l="0" t="0" r="0" b="1905"/>
          <wp:wrapSquare wrapText="bothSides"/>
          <wp:docPr id="27" name="Slika 27" descr="D:\prestranek\logo_nogice\logo_prestran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estranek\logo_nogice\logo_prestrane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5C34" w:rsidRDefault="003F2BD3" w:rsidP="001E5C34">
    <w:pPr>
      <w:jc w:val="center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B56961D" wp14:editId="23C9CA74">
              <wp:simplePos x="0" y="0"/>
              <wp:positionH relativeFrom="column">
                <wp:posOffset>-4445</wp:posOffset>
              </wp:positionH>
              <wp:positionV relativeFrom="paragraph">
                <wp:posOffset>878205</wp:posOffset>
              </wp:positionV>
              <wp:extent cx="5730240" cy="0"/>
              <wp:effectExtent l="0" t="0" r="22860" b="1905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02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66723E" id="Raven povezovalnik 1" o:spid="_x0000_s1026" style="position:absolute;flip:y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69.15pt" to="450.8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" strokecolor="#7f7f7f [1612]" strokeweight="1pt">
              <v:stroke opacity="32896f"/>
            </v:line>
          </w:pict>
        </mc:Fallback>
      </mc:AlternateContent>
    </w:r>
    <w:r w:rsidR="001E5C34">
      <w:t xml:space="preserve">             </w:t>
    </w:r>
    <w:r w:rsidR="008509A3">
      <w:t xml:space="preserve"> </w:t>
    </w:r>
    <w:r w:rsidR="007F4304">
      <w:t xml:space="preserve"> </w:t>
    </w:r>
    <w:r w:rsidR="001E5C34">
      <w:t xml:space="preserve">  </w:t>
    </w:r>
    <w:r w:rsidR="001E5C34">
      <w:rPr>
        <w:noProof/>
        <w:lang w:eastAsia="sl-SI"/>
      </w:rPr>
      <w:drawing>
        <wp:inline distT="0" distB="0" distL="0" distR="0" wp14:anchorId="5EEA56DB" wp14:editId="5F12EBB8">
          <wp:extent cx="2583180" cy="629730"/>
          <wp:effectExtent l="0" t="0" r="7620" b="0"/>
          <wp:docPr id="28" name="Slika 28" descr="D:\Documents\prestranek\prestranek1112\kulturna_sola\lanekzakulturnoolo\logo-kulturna 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prestranek\prestranek1112\kulturna_sola\lanekzakulturnoolo\logo-kulturna sol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62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C34">
      <w:t xml:space="preserve">   </w:t>
    </w:r>
    <w:r w:rsidR="007F4304">
      <w:t xml:space="preserve">     </w:t>
    </w:r>
    <w:r w:rsidR="001E5C34">
      <w:t xml:space="preserve"> </w:t>
    </w:r>
    <w:r w:rsidR="007F4304">
      <w:t xml:space="preserve">    </w:t>
    </w:r>
    <w:r w:rsidR="008509A3">
      <w:t xml:space="preserve">  </w:t>
    </w:r>
    <w:r w:rsidR="007F4304">
      <w:t xml:space="preserve"> </w:t>
    </w:r>
    <w:r w:rsidR="001E5C34">
      <w:t xml:space="preserve">     </w:t>
    </w:r>
    <w:r w:rsidR="007F4304">
      <w:t xml:space="preserve"> </w:t>
    </w:r>
    <w:r w:rsidR="001E5C34">
      <w:t xml:space="preserve">     </w:t>
    </w:r>
    <w:r w:rsidR="001E5C34">
      <w:rPr>
        <w:noProof/>
        <w:lang w:eastAsia="sl-SI"/>
      </w:rPr>
      <w:drawing>
        <wp:inline distT="0" distB="0" distL="0" distR="0" wp14:anchorId="73E9DBB7" wp14:editId="6D9EEE91">
          <wp:extent cx="739140" cy="746656"/>
          <wp:effectExtent l="0" t="0" r="3810" b="0"/>
          <wp:docPr id="29" name="Slika 29" descr="Rezultat iskanja slik za zdrava šola logot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zultat iskanja slik za zdrava šola logoti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53" cy="748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5C34" w:rsidRDefault="001E5C3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6F"/>
    <w:rsid w:val="000E7219"/>
    <w:rsid w:val="001C6750"/>
    <w:rsid w:val="001E5C34"/>
    <w:rsid w:val="00214E21"/>
    <w:rsid w:val="00243678"/>
    <w:rsid w:val="002A331C"/>
    <w:rsid w:val="003728FC"/>
    <w:rsid w:val="003F2BD3"/>
    <w:rsid w:val="004B62D0"/>
    <w:rsid w:val="005A0059"/>
    <w:rsid w:val="007845BC"/>
    <w:rsid w:val="007A056F"/>
    <w:rsid w:val="007F4304"/>
    <w:rsid w:val="00825DD3"/>
    <w:rsid w:val="008509A3"/>
    <w:rsid w:val="008815B4"/>
    <w:rsid w:val="008B5169"/>
    <w:rsid w:val="00931915"/>
    <w:rsid w:val="00A140F3"/>
    <w:rsid w:val="00A43710"/>
    <w:rsid w:val="00A74B0D"/>
    <w:rsid w:val="00A83E60"/>
    <w:rsid w:val="00AC66B7"/>
    <w:rsid w:val="00AF0D61"/>
    <w:rsid w:val="00BE51C9"/>
    <w:rsid w:val="00CC1D01"/>
    <w:rsid w:val="00D56035"/>
    <w:rsid w:val="00ED24F7"/>
    <w:rsid w:val="00EF70D3"/>
    <w:rsid w:val="00F03EB6"/>
    <w:rsid w:val="00F3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C8DB7F-7612-4CAF-AE7E-6B3AEFDA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A056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5C3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E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E5C34"/>
  </w:style>
  <w:style w:type="paragraph" w:styleId="Noga">
    <w:name w:val="footer"/>
    <w:basedOn w:val="Navaden"/>
    <w:link w:val="NogaZnak"/>
    <w:uiPriority w:val="99"/>
    <w:unhideWhenUsed/>
    <w:rsid w:val="001E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E5C34"/>
  </w:style>
  <w:style w:type="character" w:styleId="Hiperpovezava">
    <w:name w:val="Hyperlink"/>
    <w:basedOn w:val="Privzetapisavaodstavka"/>
    <w:uiPriority w:val="99"/>
    <w:unhideWhenUsed/>
    <w:rsid w:val="001E5C34"/>
    <w:rPr>
      <w:color w:val="0000FF"/>
      <w:u w:val="single"/>
    </w:rPr>
  </w:style>
  <w:style w:type="table" w:styleId="Tabelamrea">
    <w:name w:val="Table Grid"/>
    <w:basedOn w:val="Navadnatabela"/>
    <w:uiPriority w:val="59"/>
    <w:rsid w:val="00A14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jigovodstvo-os.prestranek@guest.arnes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s.prestranek@guest.arne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jnistvo\AppData\Local\Microsoft\Windows\INetCache\Content.Outlook\WW4J2HBX\dokument_osnovni_predlog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0FEAF-C5DC-401D-8E98-411EB6371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dokument_osnovni_predloga.dotx</Template>
  <TotalTime>5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tajnistvo OŠ</dc:creator>
  <cp:lastModifiedBy>tajnistvo OŠ</cp:lastModifiedBy>
  <cp:revision>6</cp:revision>
  <cp:lastPrinted>2019-08-30T12:27:00Z</cp:lastPrinted>
  <dcterms:created xsi:type="dcterms:W3CDTF">2019-08-20T08:23:00Z</dcterms:created>
  <dcterms:modified xsi:type="dcterms:W3CDTF">2019-08-30T12:27:00Z</dcterms:modified>
</cp:coreProperties>
</file>