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31D" w:rsidRDefault="00F73179" w:rsidP="0001331D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26334" behindDoc="0" locked="0" layoutInCell="1" allowOverlap="1" wp14:anchorId="1980DE72" wp14:editId="7FE27B8D">
            <wp:simplePos x="0" y="0"/>
            <wp:positionH relativeFrom="column">
              <wp:posOffset>-876300</wp:posOffset>
            </wp:positionH>
            <wp:positionV relativeFrom="paragraph">
              <wp:posOffset>-881380</wp:posOffset>
            </wp:positionV>
            <wp:extent cx="7471770" cy="3095625"/>
            <wp:effectExtent l="0" t="0" r="0" b="0"/>
            <wp:wrapNone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77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9C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07330C9" wp14:editId="2E233C21">
                <wp:simplePos x="0" y="0"/>
                <wp:positionH relativeFrom="page">
                  <wp:posOffset>457200</wp:posOffset>
                </wp:positionH>
                <wp:positionV relativeFrom="page">
                  <wp:posOffset>876301</wp:posOffset>
                </wp:positionV>
                <wp:extent cx="6840855" cy="1283970"/>
                <wp:effectExtent l="0" t="0" r="0" b="0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28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272" w:rsidRDefault="00EB1272" w:rsidP="00EB12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7330C9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6pt;margin-top:69pt;width:538.65pt;height:101.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yTuAIAALw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" o:allowincell="f" filled="f" stroked="f">
                <v:textbox>
                  <w:txbxContent>
                    <w:p w:rsidR="00EB1272" w:rsidRDefault="00EB1272" w:rsidP="00EB1272"/>
                  </w:txbxContent>
                </v:textbox>
                <w10:wrap anchorx="page" anchory="page"/>
              </v:shape>
            </w:pict>
          </mc:Fallback>
        </mc:AlternateContent>
      </w:r>
      <w:r w:rsidR="00EB1272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18C67ECE" wp14:editId="11FB5CE3">
                <wp:simplePos x="0" y="0"/>
                <wp:positionH relativeFrom="page">
                  <wp:posOffset>513080</wp:posOffset>
                </wp:positionH>
                <wp:positionV relativeFrom="page">
                  <wp:posOffset>711200</wp:posOffset>
                </wp:positionV>
                <wp:extent cx="6678295" cy="1445895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272" w:rsidRDefault="00EB1272" w:rsidP="00EB12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67ECE" id="Text Box 3" o:spid="_x0000_s1027" type="#_x0000_t202" style="position:absolute;left:0;text-align:left;margin-left:40.4pt;margin-top:56pt;width:525.85pt;height:113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2+twIAAMI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" o:allowincell="f" filled="f" stroked="f">
                <v:textbox>
                  <w:txbxContent>
                    <w:p w:rsidR="00EB1272" w:rsidRDefault="00EB1272" w:rsidP="00EB1272"/>
                  </w:txbxContent>
                </v:textbox>
                <w10:wrap anchorx="page" anchory="page"/>
              </v:shape>
            </w:pict>
          </mc:Fallback>
        </mc:AlternateContent>
      </w:r>
      <w:r w:rsidR="00EB1272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73271ED8" wp14:editId="3ED72F04">
                <wp:simplePos x="0" y="0"/>
                <wp:positionH relativeFrom="page">
                  <wp:posOffset>576580</wp:posOffset>
                </wp:positionH>
                <wp:positionV relativeFrom="page">
                  <wp:posOffset>7945120</wp:posOffset>
                </wp:positionV>
                <wp:extent cx="6611620" cy="1460500"/>
                <wp:effectExtent l="0" t="1270" r="317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272" w:rsidRDefault="00EB1272" w:rsidP="00EB12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71ED8" id="Text Box 2" o:spid="_x0000_s1028" type="#_x0000_t202" style="position:absolute;left:0;text-align:left;margin-left:45.4pt;margin-top:625.6pt;width:520.6pt;height:1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dbuQ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" o:allowincell="f" filled="f" stroked="f">
                <v:textbox>
                  <w:txbxContent>
                    <w:p w:rsidR="00EB1272" w:rsidRDefault="00EB1272" w:rsidP="00EB1272"/>
                  </w:txbxContent>
                </v:textbox>
                <w10:wrap anchorx="page" anchory="page"/>
              </v:shape>
            </w:pict>
          </mc:Fallback>
        </mc:AlternateContent>
      </w:r>
    </w:p>
    <w:p w:rsidR="0001331D" w:rsidRDefault="0001331D">
      <w:pPr>
        <w:spacing w:after="200" w:line="276" w:lineRule="auto"/>
        <w:jc w:val="left"/>
        <w:rPr>
          <w:lang w:val="sl-SI"/>
        </w:rPr>
      </w:pPr>
    </w:p>
    <w:p w:rsidR="0001331D" w:rsidRDefault="0001331D" w:rsidP="0001331D">
      <w:pPr>
        <w:rPr>
          <w:lang w:val="sl-SI"/>
        </w:rPr>
      </w:pPr>
    </w:p>
    <w:p w:rsidR="004749CF" w:rsidRDefault="004749CF">
      <w:pPr>
        <w:spacing w:after="200" w:line="276" w:lineRule="auto"/>
        <w:jc w:val="left"/>
        <w:rPr>
          <w:lang w:val="sl-SI"/>
        </w:rPr>
      </w:pPr>
    </w:p>
    <w:p w:rsidR="00EB1272" w:rsidRDefault="00EB1272">
      <w:pPr>
        <w:spacing w:after="200" w:line="276" w:lineRule="auto"/>
        <w:jc w:val="left"/>
        <w:rPr>
          <w:lang w:val="sl-SI"/>
        </w:rPr>
      </w:pPr>
    </w:p>
    <w:p w:rsidR="00EB1272" w:rsidRPr="00066CEE" w:rsidRDefault="00EB1272" w:rsidP="00EB1272">
      <w:pPr>
        <w:rPr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436A393" wp14:editId="1F2E2DF9">
                <wp:simplePos x="0" y="0"/>
                <wp:positionH relativeFrom="page">
                  <wp:posOffset>513080</wp:posOffset>
                </wp:positionH>
                <wp:positionV relativeFrom="page">
                  <wp:posOffset>711200</wp:posOffset>
                </wp:positionV>
                <wp:extent cx="6678295" cy="1445895"/>
                <wp:effectExtent l="0" t="0" r="0" b="0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272" w:rsidRDefault="00EB1272" w:rsidP="00EB12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6A393" id="_x0000_s1029" type="#_x0000_t202" style="position:absolute;left:0;text-align:left;margin-left:40.4pt;margin-top:56pt;width:525.85pt;height:113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" o:allowincell="f" filled="f" stroked="f">
                <v:textbox>
                  <w:txbxContent>
                    <w:p w:rsidR="00EB1272" w:rsidRDefault="00EB1272" w:rsidP="00EB1272"/>
                  </w:txbxContent>
                </v:textbox>
                <w10:wrap anchorx="page" anchory="page"/>
              </v:shape>
            </w:pict>
          </mc:Fallback>
        </mc:AlternateContent>
      </w:r>
    </w:p>
    <w:bookmarkStart w:id="0" w:name="_GoBack"/>
    <w:bookmarkEnd w:id="0"/>
    <w:p w:rsidR="00657188" w:rsidRPr="00066CEE" w:rsidRDefault="00F73179" w:rsidP="00044C81">
      <w:pPr>
        <w:rPr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0190" behindDoc="0" locked="0" layoutInCell="0" allowOverlap="1" wp14:anchorId="2153D92E" wp14:editId="28BF7834">
                <wp:simplePos x="0" y="0"/>
                <wp:positionH relativeFrom="page">
                  <wp:posOffset>982980</wp:posOffset>
                </wp:positionH>
                <wp:positionV relativeFrom="page">
                  <wp:posOffset>2962910</wp:posOffset>
                </wp:positionV>
                <wp:extent cx="5615940" cy="5222240"/>
                <wp:effectExtent l="0" t="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522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31D" w:rsidRPr="004749CF" w:rsidRDefault="0001331D" w:rsidP="0001331D">
                            <w:pPr>
                              <w:pStyle w:val="naslov1"/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32"/>
                                <w:lang w:val="sl-SI"/>
                              </w:rPr>
                            </w:pPr>
                            <w:r w:rsidRPr="004749CF"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32"/>
                                <w:lang w:val="sl-SI"/>
                              </w:rPr>
                              <w:t xml:space="preserve">Vabimo vas </w:t>
                            </w:r>
                          </w:p>
                          <w:p w:rsidR="0001331D" w:rsidRPr="004749CF" w:rsidRDefault="0001331D" w:rsidP="0001331D">
                            <w:pPr>
                              <w:pStyle w:val="naslov1"/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32"/>
                                <w:lang w:val="sl-SI"/>
                              </w:rPr>
                            </w:pPr>
                            <w:r w:rsidRPr="004749CF"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32"/>
                                <w:lang w:val="sl-SI"/>
                              </w:rPr>
                              <w:t>na glasbeno – družabno srečanje</w:t>
                            </w:r>
                          </w:p>
                          <w:p w:rsidR="0001331D" w:rsidRPr="0001331D" w:rsidRDefault="0001331D" w:rsidP="0001331D">
                            <w:pPr>
                              <w:pStyle w:val="naslov1"/>
                              <w:ind w:right="-381"/>
                              <w:rPr>
                                <w:rFonts w:ascii="Calibri" w:hAnsi="Calibri"/>
                                <w:b/>
                                <w:color w:val="70AD47"/>
                                <w:spacing w:val="10"/>
                                <w:sz w:val="88"/>
                                <w:szCs w:val="88"/>
                                <w:lang w:val="pl-PL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1331D">
                              <w:rPr>
                                <w:rFonts w:ascii="Calibri" w:hAnsi="Calibri"/>
                                <w:b/>
                                <w:color w:val="70AD47"/>
                                <w:spacing w:val="10"/>
                                <w:sz w:val="88"/>
                                <w:szCs w:val="88"/>
                                <w:lang w:val="sl-SI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»ZIMSKA PRAVLJICA«</w:t>
                            </w:r>
                          </w:p>
                          <w:p w:rsidR="0001331D" w:rsidRPr="004749CF" w:rsidRDefault="0001331D" w:rsidP="0001331D">
                            <w:pPr>
                              <w:pStyle w:val="Datuminas"/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749CF"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  <w:lang w:val="sl-SI"/>
                              </w:rPr>
                              <w:t xml:space="preserve"> 4</w:t>
                            </w:r>
                            <w:r w:rsidRPr="004749CF"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32"/>
                                <w:lang w:val="sl-SI"/>
                              </w:rPr>
                              <w:t>. decembra 2018,</w:t>
                            </w:r>
                            <w:r w:rsidRPr="004749CF"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4749CF"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32"/>
                                <w:lang w:val="sl-SI"/>
                              </w:rPr>
                              <w:t xml:space="preserve">ob 18.00, </w:t>
                            </w: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749CF"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sl-SI"/>
                              </w:rPr>
                              <w:t>ki bo v večnamenskem prostoru Osnovne šole Prestranek.</w:t>
                            </w: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749CF"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  <w:t xml:space="preserve">Nastopali bodo </w:t>
                            </w: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749CF"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  <w:t xml:space="preserve">otroški in mladinski pevski zbor Osnovne šole Prestranek ter </w:t>
                            </w: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749CF"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  <w:t>šolska glasbena skupina.</w:t>
                            </w: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749CF"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  <w:t xml:space="preserve">Po koncertu sledi </w:t>
                            </w:r>
                            <w:r w:rsidRPr="004749CF"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  <w:t>novoletni sejem in druženje ob pecivu in čaju</w:t>
                            </w:r>
                            <w:r w:rsidRPr="004749CF"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  <w:t>.</w:t>
                            </w: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:rsidR="0001331D" w:rsidRPr="004749CF" w:rsidRDefault="0001331D" w:rsidP="0001331D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4749CF">
                              <w:rPr>
                                <w:rFonts w:ascii="Calibri" w:hAnsi="Calibri"/>
                                <w:color w:val="0070C0"/>
                                <w:sz w:val="32"/>
                                <w:szCs w:val="32"/>
                                <w:lang w:val="pl-PL"/>
                              </w:rPr>
                              <w:t>Se vidimo na Prestranku!</w:t>
                            </w:r>
                          </w:p>
                          <w:p w:rsidR="0001331D" w:rsidRPr="004749CF" w:rsidRDefault="0001331D" w:rsidP="0001331D">
                            <w:pPr>
                              <w:pStyle w:val="Leee"/>
                              <w:rPr>
                                <w:rFonts w:ascii="Calibri" w:hAnsi="Calibri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D92E" id="Text Box 21" o:spid="_x0000_s1030" type="#_x0000_t202" style="position:absolute;left:0;text-align:left;margin-left:77.4pt;margin-top:233.3pt;width:442.2pt;height:411.2pt;z-index:251720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" o:allowincell="f" filled="f" stroked="f">
                <v:textbox>
                  <w:txbxContent>
                    <w:p w:rsidR="0001331D" w:rsidRPr="004749CF" w:rsidRDefault="0001331D" w:rsidP="0001331D">
                      <w:pPr>
                        <w:pStyle w:val="naslov1"/>
                        <w:rPr>
                          <w:rFonts w:ascii="Calibri" w:hAnsi="Calibri"/>
                          <w:b/>
                          <w:color w:val="0070C0"/>
                          <w:sz w:val="32"/>
                          <w:szCs w:val="32"/>
                          <w:lang w:val="sl-SI"/>
                        </w:rPr>
                      </w:pPr>
                      <w:r w:rsidRPr="004749CF">
                        <w:rPr>
                          <w:rFonts w:ascii="Calibri" w:hAnsi="Calibri"/>
                          <w:b/>
                          <w:color w:val="0070C0"/>
                          <w:sz w:val="32"/>
                          <w:szCs w:val="32"/>
                          <w:lang w:val="sl-SI"/>
                        </w:rPr>
                        <w:t xml:space="preserve">Vabimo vas </w:t>
                      </w:r>
                    </w:p>
                    <w:p w:rsidR="0001331D" w:rsidRPr="004749CF" w:rsidRDefault="0001331D" w:rsidP="0001331D">
                      <w:pPr>
                        <w:pStyle w:val="naslov1"/>
                        <w:rPr>
                          <w:rFonts w:ascii="Calibri" w:hAnsi="Calibri"/>
                          <w:b/>
                          <w:color w:val="0070C0"/>
                          <w:sz w:val="32"/>
                          <w:szCs w:val="32"/>
                          <w:lang w:val="sl-SI"/>
                        </w:rPr>
                      </w:pPr>
                      <w:r w:rsidRPr="004749CF">
                        <w:rPr>
                          <w:rFonts w:ascii="Calibri" w:hAnsi="Calibri"/>
                          <w:b/>
                          <w:color w:val="0070C0"/>
                          <w:sz w:val="32"/>
                          <w:szCs w:val="32"/>
                          <w:lang w:val="sl-SI"/>
                        </w:rPr>
                        <w:t>na glasbeno – družabno srečanje</w:t>
                      </w:r>
                    </w:p>
                    <w:p w:rsidR="0001331D" w:rsidRPr="0001331D" w:rsidRDefault="0001331D" w:rsidP="0001331D">
                      <w:pPr>
                        <w:pStyle w:val="naslov1"/>
                        <w:ind w:right="-381"/>
                        <w:rPr>
                          <w:rFonts w:ascii="Calibri" w:hAnsi="Calibri"/>
                          <w:b/>
                          <w:color w:val="70AD47"/>
                          <w:spacing w:val="10"/>
                          <w:sz w:val="88"/>
                          <w:szCs w:val="88"/>
                          <w:lang w:val="pl-PL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1331D">
                        <w:rPr>
                          <w:rFonts w:ascii="Calibri" w:hAnsi="Calibri"/>
                          <w:b/>
                          <w:color w:val="70AD47"/>
                          <w:spacing w:val="10"/>
                          <w:sz w:val="88"/>
                          <w:szCs w:val="88"/>
                          <w:lang w:val="sl-SI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»ZIMSKA PRAVLJICA«</w:t>
                      </w:r>
                    </w:p>
                    <w:p w:rsidR="0001331D" w:rsidRPr="004749CF" w:rsidRDefault="0001331D" w:rsidP="0001331D">
                      <w:pPr>
                        <w:pStyle w:val="Datuminas"/>
                        <w:rPr>
                          <w:rFonts w:ascii="Calibri" w:hAnsi="Calibri"/>
                          <w:b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  <w:r w:rsidRPr="004749CF"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  <w:lang w:val="sl-SI"/>
                        </w:rPr>
                        <w:t xml:space="preserve"> 4</w:t>
                      </w:r>
                      <w:r w:rsidRPr="004749CF">
                        <w:rPr>
                          <w:rFonts w:ascii="Calibri" w:hAnsi="Calibri"/>
                          <w:b/>
                          <w:color w:val="0070C0"/>
                          <w:sz w:val="32"/>
                          <w:szCs w:val="32"/>
                          <w:lang w:val="sl-SI"/>
                        </w:rPr>
                        <w:t>. decembra 2018,</w:t>
                      </w:r>
                      <w:r w:rsidRPr="004749CF">
                        <w:rPr>
                          <w:rFonts w:ascii="Calibri" w:hAnsi="Calibri"/>
                          <w:b/>
                          <w:color w:val="0070C0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4749CF">
                        <w:rPr>
                          <w:rFonts w:ascii="Calibri" w:hAnsi="Calibri"/>
                          <w:b/>
                          <w:color w:val="0070C0"/>
                          <w:sz w:val="32"/>
                          <w:szCs w:val="32"/>
                          <w:lang w:val="sl-SI"/>
                        </w:rPr>
                        <w:t xml:space="preserve">ob 18.00, </w:t>
                      </w: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  <w:r w:rsidRPr="004749CF"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sl-SI"/>
                        </w:rPr>
                        <w:t>ki bo v večnamenskem prostoru Osnovne šole Prestranek.</w:t>
                      </w: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  <w:r w:rsidRPr="004749CF"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  <w:t xml:space="preserve">Nastopali bodo </w:t>
                      </w: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  <w:r w:rsidRPr="004749CF"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  <w:t xml:space="preserve">otroški in mladinski pevski zbor Osnovne šole Prestranek ter </w:t>
                      </w: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  <w:r w:rsidRPr="004749CF"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  <w:t>šolska glasbena skupina.</w:t>
                      </w: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  <w:r w:rsidRPr="004749CF"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  <w:t xml:space="preserve">Po koncertu sledi </w:t>
                      </w:r>
                      <w:r w:rsidRPr="004749CF">
                        <w:rPr>
                          <w:rFonts w:ascii="Calibri" w:hAnsi="Calibri"/>
                          <w:b/>
                          <w:color w:val="0070C0"/>
                          <w:sz w:val="32"/>
                          <w:szCs w:val="32"/>
                          <w:lang w:val="pl-PL"/>
                        </w:rPr>
                        <w:t>novoletni sejem in druženje ob pecivu in čaju</w:t>
                      </w:r>
                      <w:r w:rsidRPr="004749CF"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  <w:t>.</w:t>
                      </w: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</w:p>
                    <w:p w:rsidR="0001331D" w:rsidRPr="004749CF" w:rsidRDefault="0001331D" w:rsidP="0001331D">
                      <w:pPr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</w:pPr>
                      <w:r w:rsidRPr="004749CF">
                        <w:rPr>
                          <w:rFonts w:ascii="Calibri" w:hAnsi="Calibri"/>
                          <w:color w:val="0070C0"/>
                          <w:sz w:val="32"/>
                          <w:szCs w:val="32"/>
                          <w:lang w:val="pl-PL"/>
                        </w:rPr>
                        <w:t>Se vidimo na Prestranku!</w:t>
                      </w:r>
                    </w:p>
                    <w:p w:rsidR="0001331D" w:rsidRPr="004749CF" w:rsidRDefault="0001331D" w:rsidP="0001331D">
                      <w:pPr>
                        <w:pStyle w:val="Leee"/>
                        <w:rPr>
                          <w:rFonts w:ascii="Calibri" w:hAnsi="Calibri"/>
                          <w:color w:val="0070C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w:drawing>
          <wp:anchor distT="0" distB="0" distL="114300" distR="114300" simplePos="0" relativeHeight="251727359" behindDoc="0" locked="0" layoutInCell="1" allowOverlap="1" wp14:anchorId="79181623" wp14:editId="2C164802">
            <wp:simplePos x="0" y="0"/>
            <wp:positionH relativeFrom="column">
              <wp:posOffset>1057275</wp:posOffset>
            </wp:positionH>
            <wp:positionV relativeFrom="paragraph">
              <wp:posOffset>6577965</wp:posOffset>
            </wp:positionV>
            <wp:extent cx="287655" cy="302073"/>
            <wp:effectExtent l="0" t="0" r="0" b="3175"/>
            <wp:wrapNone/>
            <wp:docPr id="60" name="Slika 6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287655" cy="3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25311" behindDoc="0" locked="0" layoutInCell="1" allowOverlap="1" wp14:anchorId="6DD541FA" wp14:editId="2950F813">
            <wp:simplePos x="0" y="0"/>
            <wp:positionH relativeFrom="column">
              <wp:posOffset>3807905</wp:posOffset>
            </wp:positionH>
            <wp:positionV relativeFrom="paragraph">
              <wp:posOffset>5979795</wp:posOffset>
            </wp:positionV>
            <wp:extent cx="440055" cy="462112"/>
            <wp:effectExtent l="0" t="0" r="0" b="0"/>
            <wp:wrapNone/>
            <wp:docPr id="59" name="Slika 5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440055" cy="4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23263" behindDoc="0" locked="0" layoutInCell="1" allowOverlap="1" wp14:anchorId="2249CC3E" wp14:editId="042D2A1D">
            <wp:simplePos x="0" y="0"/>
            <wp:positionH relativeFrom="column">
              <wp:posOffset>3324225</wp:posOffset>
            </wp:positionH>
            <wp:positionV relativeFrom="paragraph">
              <wp:posOffset>6278245</wp:posOffset>
            </wp:positionV>
            <wp:extent cx="287655" cy="302073"/>
            <wp:effectExtent l="0" t="0" r="0" b="3175"/>
            <wp:wrapNone/>
            <wp:docPr id="58" name="Slika 5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287655" cy="3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21215" behindDoc="0" locked="0" layoutInCell="1" allowOverlap="1" wp14:anchorId="53B547DE" wp14:editId="6C92E55D">
            <wp:simplePos x="0" y="0"/>
            <wp:positionH relativeFrom="column">
              <wp:posOffset>2330877</wp:posOffset>
            </wp:positionH>
            <wp:positionV relativeFrom="paragraph">
              <wp:posOffset>5976620</wp:posOffset>
            </wp:positionV>
            <wp:extent cx="287655" cy="302073"/>
            <wp:effectExtent l="0" t="0" r="0" b="3175"/>
            <wp:wrapNone/>
            <wp:docPr id="57" name="Slika 5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287655" cy="3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9167" behindDoc="0" locked="0" layoutInCell="1" allowOverlap="1" wp14:anchorId="5A761932" wp14:editId="7FB1691A">
            <wp:simplePos x="0" y="0"/>
            <wp:positionH relativeFrom="column">
              <wp:posOffset>5886450</wp:posOffset>
            </wp:positionH>
            <wp:positionV relativeFrom="paragraph">
              <wp:posOffset>5890895</wp:posOffset>
            </wp:positionV>
            <wp:extent cx="287655" cy="302073"/>
            <wp:effectExtent l="0" t="0" r="0" b="3175"/>
            <wp:wrapNone/>
            <wp:docPr id="56" name="Slika 5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287655" cy="3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7119" behindDoc="0" locked="0" layoutInCell="1" allowOverlap="1" wp14:anchorId="541A17C2" wp14:editId="080E5D80">
            <wp:simplePos x="0" y="0"/>
            <wp:positionH relativeFrom="column">
              <wp:posOffset>-220553</wp:posOffset>
            </wp:positionH>
            <wp:positionV relativeFrom="paragraph">
              <wp:posOffset>6181090</wp:posOffset>
            </wp:positionV>
            <wp:extent cx="287655" cy="302073"/>
            <wp:effectExtent l="0" t="0" r="0" b="3175"/>
            <wp:wrapNone/>
            <wp:docPr id="55" name="Slika 5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287655" cy="3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5071" behindDoc="0" locked="0" layoutInCell="1" allowOverlap="1" wp14:anchorId="2A2599D2" wp14:editId="7F8AC81B">
            <wp:simplePos x="0" y="0"/>
            <wp:positionH relativeFrom="column">
              <wp:posOffset>4905374</wp:posOffset>
            </wp:positionH>
            <wp:positionV relativeFrom="paragraph">
              <wp:posOffset>6188075</wp:posOffset>
            </wp:positionV>
            <wp:extent cx="371885" cy="390525"/>
            <wp:effectExtent l="0" t="0" r="9525" b="0"/>
            <wp:wrapNone/>
            <wp:docPr id="54" name="Slika 5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374197" cy="39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3023" behindDoc="0" locked="0" layoutInCell="1" allowOverlap="1" wp14:anchorId="0A2BA434" wp14:editId="4747240D">
            <wp:simplePos x="0" y="0"/>
            <wp:positionH relativeFrom="column">
              <wp:posOffset>4250055</wp:posOffset>
            </wp:positionH>
            <wp:positionV relativeFrom="paragraph">
              <wp:posOffset>6192520</wp:posOffset>
            </wp:positionV>
            <wp:extent cx="287655" cy="302073"/>
            <wp:effectExtent l="0" t="0" r="0" b="3175"/>
            <wp:wrapNone/>
            <wp:docPr id="53" name="Slika 5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287655" cy="3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0975" behindDoc="0" locked="0" layoutInCell="1" allowOverlap="1" wp14:anchorId="0F3ED34D" wp14:editId="783CFCDF">
            <wp:simplePos x="0" y="0"/>
            <wp:positionH relativeFrom="column">
              <wp:posOffset>3962400</wp:posOffset>
            </wp:positionH>
            <wp:positionV relativeFrom="paragraph">
              <wp:posOffset>6688007</wp:posOffset>
            </wp:positionV>
            <wp:extent cx="287655" cy="302073"/>
            <wp:effectExtent l="0" t="0" r="0" b="3175"/>
            <wp:wrapNone/>
            <wp:docPr id="52" name="Slika 5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291211" cy="3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08927" behindDoc="0" locked="0" layoutInCell="1" allowOverlap="1" wp14:anchorId="56BDF74A" wp14:editId="50C4AA86">
            <wp:simplePos x="0" y="0"/>
            <wp:positionH relativeFrom="column">
              <wp:posOffset>1543050</wp:posOffset>
            </wp:positionH>
            <wp:positionV relativeFrom="paragraph">
              <wp:posOffset>6037580</wp:posOffset>
            </wp:positionV>
            <wp:extent cx="619125" cy="650157"/>
            <wp:effectExtent l="0" t="0" r="0" b="0"/>
            <wp:wrapNone/>
            <wp:docPr id="51" name="Slika 5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619125" cy="6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06879" behindDoc="0" locked="0" layoutInCell="1" allowOverlap="1" wp14:anchorId="23CEABF3" wp14:editId="4AA757E0">
            <wp:simplePos x="0" y="0"/>
            <wp:positionH relativeFrom="column">
              <wp:posOffset>695325</wp:posOffset>
            </wp:positionH>
            <wp:positionV relativeFrom="paragraph">
              <wp:posOffset>6283751</wp:posOffset>
            </wp:positionV>
            <wp:extent cx="409575" cy="430104"/>
            <wp:effectExtent l="0" t="0" r="0" b="8255"/>
            <wp:wrapNone/>
            <wp:docPr id="50" name="Slika 5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412902" cy="43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04831" behindDoc="0" locked="0" layoutInCell="1" allowOverlap="1" wp14:anchorId="10E31AF9" wp14:editId="738E79D4">
            <wp:simplePos x="0" y="0"/>
            <wp:positionH relativeFrom="column">
              <wp:posOffset>5191125</wp:posOffset>
            </wp:positionH>
            <wp:positionV relativeFrom="paragraph">
              <wp:posOffset>5535930</wp:posOffset>
            </wp:positionV>
            <wp:extent cx="619125" cy="650157"/>
            <wp:effectExtent l="0" t="0" r="0" b="0"/>
            <wp:wrapNone/>
            <wp:docPr id="49" name="Slika 4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619125" cy="6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02783" behindDoc="0" locked="0" layoutInCell="1" allowOverlap="1" wp14:anchorId="3BE49CC6" wp14:editId="4C5F1AFD">
            <wp:simplePos x="0" y="0"/>
            <wp:positionH relativeFrom="column">
              <wp:posOffset>2619375</wp:posOffset>
            </wp:positionH>
            <wp:positionV relativeFrom="paragraph">
              <wp:posOffset>6123940</wp:posOffset>
            </wp:positionV>
            <wp:extent cx="619125" cy="650157"/>
            <wp:effectExtent l="0" t="0" r="0" b="0"/>
            <wp:wrapNone/>
            <wp:docPr id="48" name="Slika 4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619125" cy="6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00735" behindDoc="0" locked="0" layoutInCell="1" allowOverlap="1" wp14:anchorId="779B4B8D" wp14:editId="1BAE52CA">
            <wp:simplePos x="0" y="0"/>
            <wp:positionH relativeFrom="column">
              <wp:posOffset>-57150</wp:posOffset>
            </wp:positionH>
            <wp:positionV relativeFrom="paragraph">
              <wp:posOffset>5622290</wp:posOffset>
            </wp:positionV>
            <wp:extent cx="619125" cy="650157"/>
            <wp:effectExtent l="0" t="0" r="0" b="0"/>
            <wp:wrapNone/>
            <wp:docPr id="47" name="Slika 4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74477" r="54122"/>
                    <a:stretch/>
                  </pic:blipFill>
                  <pic:spPr bwMode="auto">
                    <a:xfrm>
                      <a:off x="0" y="0"/>
                      <a:ext cx="619125" cy="6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4527" behindDoc="1" locked="0" layoutInCell="0" allowOverlap="1" wp14:anchorId="026BA2F7" wp14:editId="76578B5C">
                <wp:simplePos x="0" y="0"/>
                <wp:positionH relativeFrom="page">
                  <wp:posOffset>457200</wp:posOffset>
                </wp:positionH>
                <wp:positionV relativeFrom="page">
                  <wp:posOffset>876301</wp:posOffset>
                </wp:positionV>
                <wp:extent cx="6840855" cy="1283970"/>
                <wp:effectExtent l="0" t="0" r="0" b="0"/>
                <wp:wrapNone/>
                <wp:docPr id="6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28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179" w:rsidRDefault="00F73179" w:rsidP="00F731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BA2F7" id="_x0000_s1031" type="#_x0000_t202" style="position:absolute;left:0;text-align:left;margin-left:36pt;margin-top:69pt;width:538.65pt;height:101.1pt;z-index:-251581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l3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" o:allowincell="f" filled="f" stroked="f">
                <v:textbox>
                  <w:txbxContent>
                    <w:p w:rsidR="00F73179" w:rsidRDefault="00F73179" w:rsidP="00F731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2479" behindDoc="1" locked="0" layoutInCell="0" allowOverlap="1" wp14:anchorId="178A3A05" wp14:editId="2CE08418">
                <wp:simplePos x="0" y="0"/>
                <wp:positionH relativeFrom="page">
                  <wp:posOffset>513080</wp:posOffset>
                </wp:positionH>
                <wp:positionV relativeFrom="page">
                  <wp:posOffset>711200</wp:posOffset>
                </wp:positionV>
                <wp:extent cx="6678295" cy="1445895"/>
                <wp:effectExtent l="0" t="0" r="0" b="0"/>
                <wp:wrapNone/>
                <wp:docPr id="6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179" w:rsidRDefault="00F73179" w:rsidP="00F731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A3A05" id="_x0000_s1032" type="#_x0000_t202" style="position:absolute;left:0;text-align:left;margin-left:40.4pt;margin-top:56pt;width:525.85pt;height:113.85pt;z-index:-251584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GEuAIAAMI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" o:allowincell="f" filled="f" stroked="f">
                <v:textbox>
                  <w:txbxContent>
                    <w:p w:rsidR="00F73179" w:rsidRDefault="00F73179" w:rsidP="00F731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3503" behindDoc="1" locked="0" layoutInCell="0" allowOverlap="1" wp14:anchorId="3C3861FD" wp14:editId="5A13F582">
                <wp:simplePos x="0" y="0"/>
                <wp:positionH relativeFrom="page">
                  <wp:posOffset>576580</wp:posOffset>
                </wp:positionH>
                <wp:positionV relativeFrom="page">
                  <wp:posOffset>7945120</wp:posOffset>
                </wp:positionV>
                <wp:extent cx="6611620" cy="1460500"/>
                <wp:effectExtent l="0" t="1270" r="3175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179" w:rsidRDefault="00F73179" w:rsidP="00F731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861FD" id="_x0000_s1033" type="#_x0000_t202" style="position:absolute;left:0;text-align:left;margin-left:45.4pt;margin-top:625.6pt;width:520.6pt;height:115pt;z-index:-251582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Bjuw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" o:allowincell="f" filled="f" stroked="f">
                <v:textbox>
                  <w:txbxContent>
                    <w:p w:rsidR="00F73179" w:rsidRDefault="00F73179" w:rsidP="00F731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8623" behindDoc="0" locked="0" layoutInCell="0" allowOverlap="1" wp14:anchorId="512990C4" wp14:editId="42A399AD">
                <wp:simplePos x="0" y="0"/>
                <wp:positionH relativeFrom="page">
                  <wp:posOffset>962025</wp:posOffset>
                </wp:positionH>
                <wp:positionV relativeFrom="page">
                  <wp:posOffset>2162810</wp:posOffset>
                </wp:positionV>
                <wp:extent cx="5615940" cy="5222240"/>
                <wp:effectExtent l="0" t="0" r="0" b="0"/>
                <wp:wrapNone/>
                <wp:docPr id="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522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179" w:rsidRPr="004749CF" w:rsidRDefault="00F73179" w:rsidP="00F73179">
                            <w:pPr>
                              <w:pStyle w:val="Leee"/>
                              <w:rPr>
                                <w:rFonts w:ascii="Calibri" w:hAnsi="Calibri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990C4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75.75pt;margin-top:170.3pt;width:442.2pt;height:411.2pt;z-index:251738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CatwIAAMM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" o:allowincell="f" filled="f" stroked="f">
                <v:textbox>
                  <w:txbxContent>
                    <w:p w:rsidR="00F73179" w:rsidRPr="004749CF" w:rsidRDefault="00F73179" w:rsidP="00F73179">
                      <w:pPr>
                        <w:pStyle w:val="Leee"/>
                        <w:rPr>
                          <w:rFonts w:ascii="Calibri" w:hAnsi="Calibri"/>
                          <w:color w:val="0070C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9407" behindDoc="1" locked="0" layoutInCell="0" allowOverlap="1" wp14:anchorId="194B5FF6" wp14:editId="7BAD193C">
                <wp:simplePos x="0" y="0"/>
                <wp:positionH relativeFrom="page">
                  <wp:posOffset>513080</wp:posOffset>
                </wp:positionH>
                <wp:positionV relativeFrom="page">
                  <wp:posOffset>711200</wp:posOffset>
                </wp:positionV>
                <wp:extent cx="6678295" cy="1445895"/>
                <wp:effectExtent l="0" t="0" r="0" b="0"/>
                <wp:wrapNone/>
                <wp:docPr id="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179" w:rsidRDefault="00F73179" w:rsidP="00044C8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B5FF6" id="_x0000_s1035" type="#_x0000_t202" style="position:absolute;left:0;text-align:left;margin-left:40.4pt;margin-top:56pt;width:525.85pt;height:113.85pt;z-index:-251587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dNuQIAAMI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" o:allowincell="f" filled="f" stroked="f">
                <v:textbox>
                  <w:txbxContent>
                    <w:p w:rsidR="00F73179" w:rsidRDefault="00F73179" w:rsidP="00044C81">
                      <w:pPr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0431" behindDoc="1" locked="0" layoutInCell="0" allowOverlap="1" wp14:anchorId="3AAE0DD4" wp14:editId="425561BF">
                <wp:simplePos x="0" y="0"/>
                <wp:positionH relativeFrom="page">
                  <wp:posOffset>576580</wp:posOffset>
                </wp:positionH>
                <wp:positionV relativeFrom="page">
                  <wp:posOffset>7945120</wp:posOffset>
                </wp:positionV>
                <wp:extent cx="6611620" cy="1460500"/>
                <wp:effectExtent l="0" t="1270" r="3175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179" w:rsidRDefault="00F73179" w:rsidP="00F731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E0DD4" id="_x0000_s1036" type="#_x0000_t202" style="position:absolute;margin-left:45.4pt;margin-top:625.6pt;width:520.6pt;height:115pt;z-index:-251586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AVugIAAMM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" o:allowincell="f" filled="f" stroked="f">
                <v:textbox>
                  <w:txbxContent>
                    <w:p w:rsidR="00F73179" w:rsidRDefault="00F73179" w:rsidP="00F731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1455" behindDoc="1" locked="0" layoutInCell="0" allowOverlap="1" wp14:anchorId="6093AD28" wp14:editId="1C66D065">
                <wp:simplePos x="0" y="0"/>
                <wp:positionH relativeFrom="page">
                  <wp:posOffset>454025</wp:posOffset>
                </wp:positionH>
                <wp:positionV relativeFrom="page">
                  <wp:posOffset>876935</wp:posOffset>
                </wp:positionV>
                <wp:extent cx="6840855" cy="1699895"/>
                <wp:effectExtent l="0" t="635" r="1270" b="4445"/>
                <wp:wrapNone/>
                <wp:docPr id="6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69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179" w:rsidRDefault="00F73179" w:rsidP="00F731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3AD28" id="_x0000_s1037" type="#_x0000_t202" style="position:absolute;margin-left:35.75pt;margin-top:69.05pt;width:538.65pt;height:133.85pt;z-index:-251585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" o:allowincell="f" filled="f" stroked="f">
                <v:textbox>
                  <w:txbxContent>
                    <w:p w:rsidR="00F73179" w:rsidRDefault="00F73179" w:rsidP="00F73179"/>
                  </w:txbxContent>
                </v:textbox>
                <w10:wrap anchorx="page" anchory="page"/>
              </v:shape>
            </w:pict>
          </mc:Fallback>
        </mc:AlternateContent>
      </w:r>
      <w:r w:rsidR="007A62A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E483CC1" wp14:editId="644FA7C1">
                <wp:simplePos x="0" y="0"/>
                <wp:positionH relativeFrom="page">
                  <wp:posOffset>513080</wp:posOffset>
                </wp:positionH>
                <wp:positionV relativeFrom="page">
                  <wp:posOffset>711200</wp:posOffset>
                </wp:positionV>
                <wp:extent cx="6678295" cy="144589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F61" w:rsidRDefault="008F4F61" w:rsidP="009F58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83CC1" id="_x0000_s1038" type="#_x0000_t202" style="position:absolute;margin-left:40.4pt;margin-top:56pt;width:525.85pt;height:113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lwuAIAAMI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" o:allowincell="f" filled="f" stroked="f">
                <v:textbox>
                  <w:txbxContent>
                    <w:p w:rsidR="008F4F61" w:rsidRDefault="008F4F61" w:rsidP="009F583A"/>
                  </w:txbxContent>
                </v:textbox>
                <w10:wrap anchorx="page" anchory="page"/>
              </v:shape>
            </w:pict>
          </mc:Fallback>
        </mc:AlternateContent>
      </w:r>
      <w:r w:rsidR="007A62A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EE389D4" wp14:editId="5A2B6760">
                <wp:simplePos x="0" y="0"/>
                <wp:positionH relativeFrom="page">
                  <wp:posOffset>576580</wp:posOffset>
                </wp:positionH>
                <wp:positionV relativeFrom="page">
                  <wp:posOffset>7945120</wp:posOffset>
                </wp:positionV>
                <wp:extent cx="6611620" cy="1460500"/>
                <wp:effectExtent l="0" t="1270" r="317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0C0" w:rsidRDefault="00A510C0" w:rsidP="009F58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389D4" id="_x0000_s1039" type="#_x0000_t202" style="position:absolute;margin-left:45.4pt;margin-top:625.6pt;width:520.6pt;height:1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61ug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" o:allowincell="f" filled="f" stroked="f">
                <v:textbox>
                  <w:txbxContent>
                    <w:p w:rsidR="00A510C0" w:rsidRDefault="00A510C0" w:rsidP="009F583A"/>
                  </w:txbxContent>
                </v:textbox>
                <w10:wrap anchorx="page" anchory="page"/>
              </v:shape>
            </w:pict>
          </mc:Fallback>
        </mc:AlternateContent>
      </w:r>
      <w:r w:rsidR="007A62AF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E29B427" wp14:editId="30F113AF">
                <wp:simplePos x="0" y="0"/>
                <wp:positionH relativeFrom="page">
                  <wp:posOffset>454025</wp:posOffset>
                </wp:positionH>
                <wp:positionV relativeFrom="page">
                  <wp:posOffset>876935</wp:posOffset>
                </wp:positionV>
                <wp:extent cx="6840855" cy="1699895"/>
                <wp:effectExtent l="0" t="635" r="1270" b="4445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69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978" w:rsidRDefault="00A66978" w:rsidP="009F58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9B427" id="_x0000_s1040" type="#_x0000_t202" style="position:absolute;margin-left:35.75pt;margin-top:69.05pt;width:538.65pt;height:133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RMuw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" o:allowincell="f" filled="f" stroked="f">
                <v:textbox>
                  <w:txbxContent>
                    <w:p w:rsidR="00A66978" w:rsidRDefault="00A66978" w:rsidP="009F583A"/>
                  </w:txbxContent>
                </v:textbox>
                <w10:wrap anchorx="page" anchory="page"/>
              </v:shape>
            </w:pict>
          </mc:Fallback>
        </mc:AlternateContent>
      </w:r>
    </w:p>
    <w:sectPr w:rsidR="00657188" w:rsidRPr="00066CEE" w:rsidSect="00066CEE">
      <w:footerReference w:type="defaul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58F" w:rsidRDefault="0031758F" w:rsidP="00411CB2">
      <w:r>
        <w:separator/>
      </w:r>
    </w:p>
  </w:endnote>
  <w:endnote w:type="continuationSeparator" w:id="0">
    <w:p w:rsidR="0031758F" w:rsidRDefault="0031758F" w:rsidP="00411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unga">
    <w:altName w:val="Segoe UI"/>
    <w:panose1 w:val="020B0502040204020203"/>
    <w:charset w:val="01"/>
    <w:family w:val="roman"/>
    <w:notTrueType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CB2" w:rsidRDefault="00411CB2" w:rsidP="00411CB2">
    <w:r>
      <w:rPr>
        <w:noProof/>
        <w:lang w:val="sl-SI" w:eastAsia="sl-SI"/>
      </w:rPr>
      <w:drawing>
        <wp:inline distT="0" distB="0" distL="0" distR="0" wp14:anchorId="60DB5582" wp14:editId="596C5216">
          <wp:extent cx="716280" cy="667643"/>
          <wp:effectExtent l="0" t="0" r="7620" b="0"/>
          <wp:docPr id="11" name="Slika 11" descr="D:\prestranek\logo_nogice\logo_prestran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estranek\logo_nogice\logo_prestran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223" cy="66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  <w:lang w:val="sl-SI" w:eastAsia="sl-SI"/>
      </w:rPr>
      <w:drawing>
        <wp:inline distT="0" distB="0" distL="0" distR="0" wp14:anchorId="2B960B7B" wp14:editId="36434055">
          <wp:extent cx="2583180" cy="629730"/>
          <wp:effectExtent l="0" t="0" r="7620" b="0"/>
          <wp:docPr id="12" name="Slika 12" descr="D:\Documents\prestranek\prestranek1112\kulturna_sola\lanekzakulturnoolo\logo-kulturna 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prestranek\prestranek1112\kulturna_sola\lanekzakulturnoolo\logo-kulturna sol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62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val="sl-SI" w:eastAsia="sl-SI"/>
      </w:rPr>
      <w:drawing>
        <wp:inline distT="0" distB="0" distL="0" distR="0" wp14:anchorId="719CD511" wp14:editId="28A6D0C2">
          <wp:extent cx="739140" cy="746656"/>
          <wp:effectExtent l="0" t="0" r="3810" b="0"/>
          <wp:docPr id="13" name="Slika 13" descr="Rezultat iskanja slik za zdrava šola logot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zultat iskanja slik za zdrava šola logoti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53" cy="748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  <w:p w:rsidR="00411CB2" w:rsidRDefault="00411CB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58F" w:rsidRDefault="0031758F" w:rsidP="00411CB2">
      <w:r>
        <w:separator/>
      </w:r>
    </w:p>
  </w:footnote>
  <w:footnote w:type="continuationSeparator" w:id="0">
    <w:p w:rsidR="0031758F" w:rsidRDefault="0031758F" w:rsidP="00411C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2AF"/>
    <w:rsid w:val="0001331D"/>
    <w:rsid w:val="00044BB6"/>
    <w:rsid w:val="00044C81"/>
    <w:rsid w:val="00066CEE"/>
    <w:rsid w:val="00080CE3"/>
    <w:rsid w:val="000A24A9"/>
    <w:rsid w:val="001A3AFB"/>
    <w:rsid w:val="001D013D"/>
    <w:rsid w:val="002F6552"/>
    <w:rsid w:val="0031758F"/>
    <w:rsid w:val="003345B1"/>
    <w:rsid w:val="0041075F"/>
    <w:rsid w:val="00411CB2"/>
    <w:rsid w:val="00434A90"/>
    <w:rsid w:val="004749CF"/>
    <w:rsid w:val="004C468A"/>
    <w:rsid w:val="00540304"/>
    <w:rsid w:val="00554927"/>
    <w:rsid w:val="0057725B"/>
    <w:rsid w:val="00581368"/>
    <w:rsid w:val="005B306C"/>
    <w:rsid w:val="006010BF"/>
    <w:rsid w:val="00657188"/>
    <w:rsid w:val="006D5E14"/>
    <w:rsid w:val="006E7C42"/>
    <w:rsid w:val="007365C0"/>
    <w:rsid w:val="0079416E"/>
    <w:rsid w:val="007A62AF"/>
    <w:rsid w:val="008212AC"/>
    <w:rsid w:val="008A5DA4"/>
    <w:rsid w:val="008D7C7A"/>
    <w:rsid w:val="008F4F61"/>
    <w:rsid w:val="00972061"/>
    <w:rsid w:val="009E126D"/>
    <w:rsid w:val="009F583A"/>
    <w:rsid w:val="00A510C0"/>
    <w:rsid w:val="00A66978"/>
    <w:rsid w:val="00A7442E"/>
    <w:rsid w:val="00AF74C5"/>
    <w:rsid w:val="00B85920"/>
    <w:rsid w:val="00BB6BD8"/>
    <w:rsid w:val="00C01C0F"/>
    <w:rsid w:val="00DF3A7F"/>
    <w:rsid w:val="00E51B1E"/>
    <w:rsid w:val="00E92E04"/>
    <w:rsid w:val="00EB1272"/>
    <w:rsid w:val="00EF2B2B"/>
    <w:rsid w:val="00EF309E"/>
    <w:rsid w:val="00F06832"/>
    <w:rsid w:val="00F73179"/>
    <w:rsid w:val="00F840AF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4A41AF-8EF2-4148-9468-24C81FAC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F583A"/>
    <w:pPr>
      <w:spacing w:after="0" w:line="240" w:lineRule="auto"/>
      <w:jc w:val="center"/>
    </w:pPr>
    <w:rPr>
      <w:rFonts w:asciiTheme="majorHAnsi" w:hAnsiTheme="majorHAnsi"/>
      <w:color w:val="84AA33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">
    <w:name w:val="naslov 1"/>
    <w:basedOn w:val="Navaden"/>
    <w:next w:val="Navaden"/>
    <w:link w:val="Znakivnaslovu1"/>
    <w:uiPriority w:val="9"/>
    <w:qFormat/>
    <w:rsid w:val="009F583A"/>
    <w:pPr>
      <w:spacing w:before="240" w:after="240" w:line="216" w:lineRule="auto"/>
      <w:outlineLvl w:val="0"/>
    </w:pPr>
    <w:rPr>
      <w:color w:val="C32D2E"/>
      <w:sz w:val="96"/>
      <w:szCs w:val="96"/>
    </w:rPr>
  </w:style>
  <w:style w:type="paragraph" w:customStyle="1" w:styleId="Besedilovoblaku">
    <w:name w:val="Besedilo v oblačku"/>
    <w:basedOn w:val="Navaden"/>
    <w:link w:val="Znakibesedilavoblaku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Znakibesedilavoblaku">
    <w:name w:val="Znaki besedila v oblačku"/>
    <w:basedOn w:val="Privzetapisavaodstavka"/>
    <w:link w:val="Besedilovoblaku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Znakivnaslovu1">
    <w:name w:val="Znaki v naslovu 1"/>
    <w:basedOn w:val="Privzetapisavaodstavka"/>
    <w:link w:val="naslov1"/>
    <w:uiPriority w:val="9"/>
    <w:rsid w:val="009F583A"/>
    <w:rPr>
      <w:rFonts w:asciiTheme="majorHAnsi" w:hAnsiTheme="majorHAnsi"/>
      <w:color w:val="C32D2E"/>
      <w:sz w:val="96"/>
      <w:szCs w:val="96"/>
    </w:rPr>
  </w:style>
  <w:style w:type="paragraph" w:customStyle="1" w:styleId="Nazivpodjetja">
    <w:name w:val="Naziv podjetja"/>
    <w:basedOn w:val="Navaden"/>
    <w:qFormat/>
    <w:rsid w:val="009F583A"/>
  </w:style>
  <w:style w:type="paragraph" w:customStyle="1" w:styleId="Datuminas">
    <w:name w:val="Datum in čas"/>
    <w:basedOn w:val="Navaden"/>
    <w:qFormat/>
    <w:rsid w:val="009F583A"/>
    <w:rPr>
      <w:sz w:val="44"/>
      <w:szCs w:val="44"/>
    </w:rPr>
  </w:style>
  <w:style w:type="paragraph" w:customStyle="1" w:styleId="Leee">
    <w:name w:val="Ležeče"/>
    <w:basedOn w:val="Navaden"/>
    <w:qFormat/>
    <w:rsid w:val="009F583A"/>
    <w:rPr>
      <w:i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6CE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66CEE"/>
    <w:rPr>
      <w:rFonts w:ascii="Tahoma" w:hAnsi="Tahoma" w:cs="Tahoma"/>
      <w:color w:val="84AA33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11CB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11CB2"/>
    <w:rPr>
      <w:rFonts w:asciiTheme="majorHAnsi" w:hAnsiTheme="majorHAnsi"/>
      <w:color w:val="84AA33"/>
    </w:rPr>
  </w:style>
  <w:style w:type="paragraph" w:styleId="Noga">
    <w:name w:val="footer"/>
    <w:basedOn w:val="Navaden"/>
    <w:link w:val="NogaZnak"/>
    <w:uiPriority w:val="99"/>
    <w:unhideWhenUsed/>
    <w:rsid w:val="00411CB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11CB2"/>
    <w:rPr>
      <w:rFonts w:asciiTheme="majorHAnsi" w:hAnsiTheme="majorHAnsi"/>
      <w:color w:val="84AA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bornica\AppData\Roaming\Microsoft\Predloge\Vabilo%20na%20prazni&#269;no%20zabavo%20z%20rde&#269;imi%20in%20zelenimi%20okraski%20(uraden%20na&#269;r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22488B9-FE4A-4975-81B3-A6BC140537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27FDA3-591A-4F5F-A788-104674D29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Vabilo na praznično zabavo z rdečimi in zelenimi okraski (uraden načrt)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Holiday party invitation with red and green ornaments (Formal  design)</vt:lpstr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with red and green ornaments (Formal  design)</dc:title>
  <dc:creator>viz15</dc:creator>
  <cp:keywords/>
  <cp:lastModifiedBy>kabinet</cp:lastModifiedBy>
  <cp:revision>3</cp:revision>
  <cp:lastPrinted>2018-11-29T09:43:00Z</cp:lastPrinted>
  <dcterms:created xsi:type="dcterms:W3CDTF">2018-11-30T10:26:00Z</dcterms:created>
  <dcterms:modified xsi:type="dcterms:W3CDTF">2018-11-30T10:27:00Z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TC102480659990</vt:lpwstr>
  </property>
</Properties>
</file>